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CCD62" w14:textId="549CED35" w:rsidR="00EA568B" w:rsidRPr="00C023E3" w:rsidRDefault="00C96837" w:rsidP="00C023E3">
      <w:pPr>
        <w:rPr>
          <w:b/>
          <w:bCs/>
          <w:noProof/>
          <w:color w:val="00264C" w:themeColor="accent1" w:themeShade="BF"/>
          <w:sz w:val="40"/>
          <w:szCs w:val="40"/>
        </w:rPr>
      </w:pPr>
      <w:r>
        <w:rPr>
          <w:b/>
          <w:bCs/>
          <w:noProof/>
          <w:color w:val="00264C" w:themeColor="accent1" w:themeShade="BF"/>
          <w:sz w:val="40"/>
          <w:szCs w:val="40"/>
        </w:rPr>
        <w:t>ČSOB Pojišťovna chrání</w:t>
      </w:r>
      <w:r w:rsidR="00180D91">
        <w:rPr>
          <w:b/>
          <w:bCs/>
          <w:noProof/>
          <w:color w:val="00264C" w:themeColor="accent1" w:themeShade="BF"/>
          <w:sz w:val="40"/>
          <w:szCs w:val="40"/>
        </w:rPr>
        <w:t xml:space="preserve"> </w:t>
      </w:r>
      <w:r>
        <w:rPr>
          <w:b/>
          <w:bCs/>
          <w:noProof/>
          <w:color w:val="00264C" w:themeColor="accent1" w:themeShade="BF"/>
          <w:sz w:val="40"/>
          <w:szCs w:val="40"/>
        </w:rPr>
        <w:t>své klienty už 30 let</w:t>
      </w:r>
    </w:p>
    <w:p w14:paraId="07D4AC6D" w14:textId="1D8630D2" w:rsidR="000C6ED7" w:rsidRDefault="00C96837" w:rsidP="00C023E3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>Dne 17. dubna 2022 oslaví ČSOB Pojišťovna 30 let svého působení na českém trhu. Přesně před 30 lety totiž obdržela, tehdy ještě jako Pojišťovna IB, licenci k podnikání v pojišťovnictví a stala se tak jednou z prvních soukromých pojišťoven v tehdejším Československu. Začínala jako malá životní pojišťovna v Pardubicích a dnes je s tržním podílem 8,5 procenta 4. největší pojišťovnou v ČR a pečuje o 1,5 milionu klientů.</w:t>
      </w:r>
    </w:p>
    <w:p w14:paraId="25E467AD" w14:textId="77777777" w:rsidR="00C023E3" w:rsidRPr="00C023E3" w:rsidRDefault="00C023E3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081625F8" w14:textId="6F1D8510" w:rsidR="00E22827" w:rsidRDefault="00EA568B" w:rsidP="00C023E3">
      <w:pPr>
        <w:rPr>
          <w:color w:val="00264C" w:themeColor="accent1" w:themeShade="BF"/>
          <w:sz w:val="24"/>
          <w:szCs w:val="24"/>
        </w:rPr>
      </w:pPr>
      <w:r w:rsidRPr="00C023E3">
        <w:rPr>
          <w:i/>
          <w:iCs/>
          <w:color w:val="00264C" w:themeColor="accent1" w:themeShade="BF"/>
          <w:sz w:val="24"/>
          <w:szCs w:val="24"/>
        </w:rPr>
        <w:t>„</w:t>
      </w:r>
      <w:r w:rsidR="00B27001">
        <w:rPr>
          <w:i/>
          <w:iCs/>
          <w:color w:val="00264C" w:themeColor="accent1" w:themeShade="BF"/>
          <w:sz w:val="24"/>
          <w:szCs w:val="24"/>
        </w:rPr>
        <w:t>Ušli jsme kus cesty. Fakt, že jsme na trhu tak dlouho je pro mě především signál, že klienti nám důvěřují a jsou s námi spokojení. To je velký závazek, kterému chceme dostát i v budoucnu,</w:t>
      </w:r>
      <w:r w:rsidR="001B6138">
        <w:rPr>
          <w:i/>
          <w:iCs/>
          <w:color w:val="00264C" w:themeColor="accent1" w:themeShade="BF"/>
          <w:sz w:val="24"/>
          <w:szCs w:val="24"/>
        </w:rPr>
        <w:t xml:space="preserve">“ </w:t>
      </w:r>
      <w:r w:rsidR="001B6138" w:rsidRPr="001B6138">
        <w:rPr>
          <w:color w:val="00264C" w:themeColor="accent1" w:themeShade="BF"/>
          <w:sz w:val="24"/>
          <w:szCs w:val="24"/>
        </w:rPr>
        <w:t xml:space="preserve">uvedl </w:t>
      </w:r>
      <w:r w:rsidR="00B27001">
        <w:rPr>
          <w:color w:val="00264C" w:themeColor="accent1" w:themeShade="BF"/>
          <w:sz w:val="24"/>
          <w:szCs w:val="24"/>
        </w:rPr>
        <w:t>předseda představenstva ČSOB Pojišťovny Jiří Střelický.</w:t>
      </w:r>
    </w:p>
    <w:p w14:paraId="5A86B703" w14:textId="6F56C21A" w:rsidR="00B27001" w:rsidRDefault="00B27001" w:rsidP="00C023E3">
      <w:pPr>
        <w:rPr>
          <w:color w:val="00264C" w:themeColor="accent1" w:themeShade="BF"/>
          <w:sz w:val="24"/>
          <w:szCs w:val="24"/>
        </w:rPr>
      </w:pPr>
      <w:r w:rsidRPr="00356129">
        <w:rPr>
          <w:i/>
          <w:iCs/>
          <w:color w:val="00264C" w:themeColor="accent1" w:themeShade="BF"/>
          <w:sz w:val="24"/>
          <w:szCs w:val="24"/>
        </w:rPr>
        <w:t xml:space="preserve">„Na svou minulost by firma neměla zapomínat, je její součástí, učí se z ní… I proto si toto výročí připomínáme. Chceme být ale především pojišťovnou pro budoucnost. </w:t>
      </w:r>
      <w:r w:rsidR="00356129" w:rsidRPr="00356129">
        <w:rPr>
          <w:i/>
          <w:iCs/>
          <w:color w:val="00264C" w:themeColor="accent1" w:themeShade="BF"/>
          <w:sz w:val="24"/>
          <w:szCs w:val="24"/>
        </w:rPr>
        <w:t>Pojišťovnou využívající maximálně nové technologie, inovace… Poskytovat klientům komplexní pojistnou ochranu a služby odpovídající potřebám 21. století. Svou roli ve společnosti však vnímáme mnohem šířeji. I nadále budeme aktivní v oblasti sociální odpovědnosti, udržitelnosti a ekologie,“</w:t>
      </w:r>
      <w:r w:rsidR="00356129">
        <w:rPr>
          <w:color w:val="00264C" w:themeColor="accent1" w:themeShade="BF"/>
          <w:sz w:val="24"/>
          <w:szCs w:val="24"/>
        </w:rPr>
        <w:t xml:space="preserve"> doplnil Jiří Střelický.</w:t>
      </w:r>
    </w:p>
    <w:p w14:paraId="6E6161F8" w14:textId="3C800742" w:rsidR="00356129" w:rsidRDefault="00356129" w:rsidP="00C023E3">
      <w:pPr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 xml:space="preserve">V roce 1992 se tehdy ještě Pojišťovna IB zaměřovala zejména na životní pojištění. Jejím prvním produktem bylo KZP1 – kapitálové životní pojištění. </w:t>
      </w:r>
      <w:r w:rsidR="00E64E0E">
        <w:rPr>
          <w:color w:val="00264C" w:themeColor="accent1" w:themeShade="BF"/>
          <w:sz w:val="24"/>
          <w:szCs w:val="24"/>
        </w:rPr>
        <w:t>ČSOB Pojišťovna, jak ji známe dnes, působí pod tímto názvem od 6. 1. 2003, kdy došlo k fúzi IPB Pojišťovny (dříve Pojišťovna IB) a ČSOB Pojišťovny (dříve Chmelařská pojišťovna).</w:t>
      </w:r>
    </w:p>
    <w:p w14:paraId="3355707E" w14:textId="3D881E5C" w:rsidR="00E64E0E" w:rsidRDefault="00180D91" w:rsidP="00C023E3">
      <w:pPr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 xml:space="preserve">Za třicet let vyrostla ve čtvrtou největší pojišťovnu na českém trhu a pečuje o 1,5 milionu klientů. </w:t>
      </w:r>
      <w:r w:rsidR="00E64E0E">
        <w:rPr>
          <w:color w:val="00264C" w:themeColor="accent1" w:themeShade="BF"/>
          <w:sz w:val="24"/>
          <w:szCs w:val="24"/>
        </w:rPr>
        <w:t xml:space="preserve">V roce 2021 ČSOB Pojišťovna dosáhla předpisu ve výši téměř 14 mld. Kč, uzavřela </w:t>
      </w:r>
      <w:r>
        <w:rPr>
          <w:color w:val="00264C" w:themeColor="accent1" w:themeShade="BF"/>
          <w:sz w:val="24"/>
          <w:szCs w:val="24"/>
        </w:rPr>
        <w:t>přes půl milionu smluv a vyřídila přibližně 240 tisíc pojistných událostí. Její aktuální tržní podíl je 8,5 procent.</w:t>
      </w:r>
    </w:p>
    <w:p w14:paraId="2A622A41" w14:textId="5534294E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3ACBB25F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AE5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nYAAAAAUmdodGxvbmcAAAZ9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KOEJJTQQMAAAAAAOZAAAAAQAAAKAAAAA9&#10;AAAB4AAAcmAAAAN9ABgAAf/Y/+0ADEFkb2JlX0NNAAL/7gAOQWRvYmUAZIAAAAAB/9sAhAAMCAgI&#10;CQgMCQkMEQsKCxEVDwwMDxUYExMVExMYEQwMDAwMDBEMDAwMDAwMDAwMDAwMDAwMDAwMDAwMDAwM&#10;DAwMAQ0LCw0ODRAODhAUDg4OFBQODg4OFBEMDAwMDBERDAwMDAwMEQwMDAwMDAwMDAwMDAwMDAwM&#10;DAwMDAwMDAwMDAz/wAARCAA9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" stroked="f" strokeweight=".5pt">
                <v:fill r:id="rId12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237962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36184" w14:textId="77777777" w:rsidR="00673D91" w:rsidRDefault="00673D91" w:rsidP="00CF0D33">
      <w:r>
        <w:separator/>
      </w:r>
    </w:p>
  </w:endnote>
  <w:endnote w:type="continuationSeparator" w:id="0">
    <w:p w14:paraId="4A0E27D1" w14:textId="77777777" w:rsidR="00673D91" w:rsidRDefault="00673D91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AC6687B7-2F8E-4EBF-A1C8-254FA94F4EFD}"/>
    <w:embedBold r:id="rId2" w:fontKey="{8B85EBC0-84D3-4B23-ADBF-F68B356B9A13}"/>
    <w:embedItalic r:id="rId3" w:fontKey="{634E56DB-D252-4ECB-88A5-B68FE73D14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65E6664-66D2-4F43-A69F-C8BA13B4E2C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9D6BCBF-87E9-4928-8237-646EBD83FD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DC766F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738112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66D42" id="Skupina 52" o:spid="_x0000_s1026" style="position:absolute;margin-left:113.4pt;margin-top:792.6pt;width:18.4pt;height:18.1pt;z-index:25173811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19680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53E57E" id="Freeform 6" o:spid="_x0000_s1026" href="https://www.facebook.com/csob" style="position:absolute;margin-left:36.85pt;margin-top:792.65pt;width:18.45pt;height: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25824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F2AD7" id="Freeform 5" o:spid="_x0000_s1026" href="https://www.linkedin.com/company/csob" style="position:absolute;margin-left:62.35pt;margin-top:792.65pt;width:18.45pt;height:18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31968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5FD0A8" id="Freeform 7" o:spid="_x0000_s1026" href="https://twitter.com/CSOB_CZ" style="position:absolute;margin-left:87.9pt;margin-top:792.65pt;width:18.45pt;height:18.1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E31CD7"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7A1F5847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585536" behindDoc="0" locked="1" layoutInCell="1" allowOverlap="1" wp14:anchorId="78EFEFF1" wp14:editId="76FC0D82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132B6A1" id="Ovál 9" o:spid="_x0000_s1026" style="position:absolute;margin-left:36.85pt;margin-top:632.2pt;width:66.05pt;height:66.0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713536" behindDoc="0" locked="1" layoutInCell="1" allowOverlap="1" wp14:anchorId="2485E21F" wp14:editId="6B6E2962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9BEFC9" id="Skupina 53" o:spid="_x0000_s1026" style="position:absolute;margin-left:113.4pt;margin-top:792.6pt;width:18.4pt;height:18.4pt;z-index:25171353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29E81E" id="Freeform 6" o:spid="_x0000_s1026" href="https://www.facebook.com/csob" style="position:absolute;margin-left:36.8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0F152" id="Freeform 5" o:spid="_x0000_s1026" href="https://www.linkedin.com/company/csob" style="position:absolute;margin-left:62.35pt;margin-top:792.65pt;width:18.45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92032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DCB58" id="Freeform 7" o:spid="_x0000_s1026" href="https://twitter.com/CSOB_CZ" style="position:absolute;margin-left:87.9pt;margin-top:792.65pt;width:18.45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 xml:space="preserve">V Praze dne </w:t>
    </w:r>
    <w:r w:rsidR="009400FB">
      <w:t>1</w:t>
    </w:r>
    <w:r w:rsidR="009132C4">
      <w:t>2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23424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480E0E28" w14:textId="60766BD5" w:rsidR="00CA1EEA" w:rsidRPr="0071130C" w:rsidRDefault="00DC766F" w:rsidP="00CA1EEA">
                          <w:pPr>
                            <w:pStyle w:val="TZmensi-texty"/>
                          </w:pPr>
                          <w:hyperlink r:id="rId7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480E0E28" w14:textId="60766BD5" w:rsidR="00CA1EEA" w:rsidRPr="0071130C" w:rsidRDefault="00DC766F" w:rsidP="00CA1EEA">
                    <w:pPr>
                      <w:pStyle w:val="TZmensi-texty"/>
                    </w:pPr>
                    <w:hyperlink r:id="rId8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180D91">
      <w:t>dubna</w:t>
    </w:r>
    <w:r w:rsidR="009132C4">
      <w:t xml:space="preserve"> 2022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r w:rsidR="00DC766F">
      <w:fldChar w:fldCharType="begin"/>
    </w:r>
    <w:r w:rsidR="00DC766F">
      <w:instrText xml:space="preserve"> NUMPAGES   \* MERGEFORMAT </w:instrText>
    </w:r>
    <w:r w:rsidR="00DC766F">
      <w:fldChar w:fldCharType="separate"/>
    </w:r>
    <w:r w:rsidR="00E31CD7">
      <w:t>2</w:t>
    </w:r>
    <w:r w:rsidR="00DC766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F1A87" w14:textId="77777777" w:rsidR="00673D91" w:rsidRDefault="00673D91" w:rsidP="00CF0D33">
      <w:r>
        <w:separator/>
      </w:r>
    </w:p>
  </w:footnote>
  <w:footnote w:type="continuationSeparator" w:id="0">
    <w:p w14:paraId="601F8E66" w14:textId="77777777" w:rsidR="00673D91" w:rsidRDefault="00673D91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73913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00896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0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59270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C6ED7"/>
    <w:rsid w:val="000D6126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80D91"/>
    <w:rsid w:val="001871BA"/>
    <w:rsid w:val="001A0F83"/>
    <w:rsid w:val="001B2A7A"/>
    <w:rsid w:val="001B5F22"/>
    <w:rsid w:val="001B6138"/>
    <w:rsid w:val="001B6953"/>
    <w:rsid w:val="001E3BF7"/>
    <w:rsid w:val="001E5470"/>
    <w:rsid w:val="00202A53"/>
    <w:rsid w:val="00206758"/>
    <w:rsid w:val="00217732"/>
    <w:rsid w:val="00222C2F"/>
    <w:rsid w:val="00237962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7B03"/>
    <w:rsid w:val="00346AAF"/>
    <w:rsid w:val="0035062B"/>
    <w:rsid w:val="003512B7"/>
    <w:rsid w:val="00355D99"/>
    <w:rsid w:val="00356129"/>
    <w:rsid w:val="003714B2"/>
    <w:rsid w:val="003723AC"/>
    <w:rsid w:val="0037388E"/>
    <w:rsid w:val="00374720"/>
    <w:rsid w:val="003812A3"/>
    <w:rsid w:val="003A1CA7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720F"/>
    <w:rsid w:val="004E7E1D"/>
    <w:rsid w:val="004F096D"/>
    <w:rsid w:val="00517093"/>
    <w:rsid w:val="00524F2F"/>
    <w:rsid w:val="00525099"/>
    <w:rsid w:val="0053125C"/>
    <w:rsid w:val="00540BD6"/>
    <w:rsid w:val="00541144"/>
    <w:rsid w:val="005514A4"/>
    <w:rsid w:val="00552E7A"/>
    <w:rsid w:val="00561E65"/>
    <w:rsid w:val="00581492"/>
    <w:rsid w:val="005874A0"/>
    <w:rsid w:val="005875A2"/>
    <w:rsid w:val="005A4709"/>
    <w:rsid w:val="005C00DD"/>
    <w:rsid w:val="005D7F06"/>
    <w:rsid w:val="005E4874"/>
    <w:rsid w:val="005F1359"/>
    <w:rsid w:val="00603701"/>
    <w:rsid w:val="006061A9"/>
    <w:rsid w:val="00607098"/>
    <w:rsid w:val="00616DDA"/>
    <w:rsid w:val="00625123"/>
    <w:rsid w:val="00636443"/>
    <w:rsid w:val="00650A41"/>
    <w:rsid w:val="0065713D"/>
    <w:rsid w:val="00673D91"/>
    <w:rsid w:val="00697691"/>
    <w:rsid w:val="006A3924"/>
    <w:rsid w:val="006A693D"/>
    <w:rsid w:val="006A6E8F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3C1C"/>
    <w:rsid w:val="007357EB"/>
    <w:rsid w:val="00750716"/>
    <w:rsid w:val="00754289"/>
    <w:rsid w:val="007571B4"/>
    <w:rsid w:val="00783C56"/>
    <w:rsid w:val="007B15E7"/>
    <w:rsid w:val="007C5D09"/>
    <w:rsid w:val="007D37C6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0535"/>
    <w:rsid w:val="00902013"/>
    <w:rsid w:val="0090258D"/>
    <w:rsid w:val="0090416D"/>
    <w:rsid w:val="00904310"/>
    <w:rsid w:val="00905B90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A2034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77B82"/>
    <w:rsid w:val="00B8049B"/>
    <w:rsid w:val="00B82334"/>
    <w:rsid w:val="00B9238D"/>
    <w:rsid w:val="00B94025"/>
    <w:rsid w:val="00B95C09"/>
    <w:rsid w:val="00BA1A95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DA0"/>
    <w:rsid w:val="00C42EF8"/>
    <w:rsid w:val="00C527B4"/>
    <w:rsid w:val="00C60E56"/>
    <w:rsid w:val="00C67DF6"/>
    <w:rsid w:val="00C96837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D01FCF"/>
    <w:rsid w:val="00D15CC8"/>
    <w:rsid w:val="00D17A70"/>
    <w:rsid w:val="00D31BDF"/>
    <w:rsid w:val="00D5008A"/>
    <w:rsid w:val="00D616FC"/>
    <w:rsid w:val="00D753FC"/>
    <w:rsid w:val="00D80079"/>
    <w:rsid w:val="00D914E9"/>
    <w:rsid w:val="00DB541C"/>
    <w:rsid w:val="00DC766F"/>
    <w:rsid w:val="00DD44AF"/>
    <w:rsid w:val="00DE1327"/>
    <w:rsid w:val="00DE5DA2"/>
    <w:rsid w:val="00E07C98"/>
    <w:rsid w:val="00E208AB"/>
    <w:rsid w:val="00E21FBC"/>
    <w:rsid w:val="00E22827"/>
    <w:rsid w:val="00E23A35"/>
    <w:rsid w:val="00E31CD7"/>
    <w:rsid w:val="00E35C87"/>
    <w:rsid w:val="00E3602B"/>
    <w:rsid w:val="00E45379"/>
    <w:rsid w:val="00E52237"/>
    <w:rsid w:val="00E52C17"/>
    <w:rsid w:val="00E545AB"/>
    <w:rsid w:val="00E64E0E"/>
    <w:rsid w:val="00E8494B"/>
    <w:rsid w:val="00E84A3D"/>
    <w:rsid w:val="00E91905"/>
    <w:rsid w:val="00EA1BB0"/>
    <w:rsid w:val="00EA568B"/>
    <w:rsid w:val="00EA56F0"/>
    <w:rsid w:val="00EA594C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milata@csobpoj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264</Words>
  <Characters>1558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4</cp:revision>
  <cp:lastPrinted>2019-03-21T10:42:00Z</cp:lastPrinted>
  <dcterms:created xsi:type="dcterms:W3CDTF">2022-03-31T10:48:00Z</dcterms:created>
  <dcterms:modified xsi:type="dcterms:W3CDTF">2022-03-31T13:09:00Z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2022-03-31T13:09:11Z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f1acb248-be63-4b38-b6cb-216aebf44476</vt:lpwstr>
  </property>
  <property fmtid="{D5CDD505-2E9C-101B-9397-08002B2CF9AE}" pid="21" name="MSIP_Label_a5a63cc4-2ec6-44d2-91a5-2f2bdabdec44_ContentBits">
    <vt:lpwstr>1</vt:lpwstr>
  </property>
</Properties>
</file>